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34E4D" w14:textId="77777777" w:rsidR="00776903" w:rsidRDefault="004763A7" w:rsidP="001E0679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 xml:space="preserve">Eigenerklärung zu </w:t>
      </w:r>
      <w:r w:rsidR="009D3D05">
        <w:rPr>
          <w:b/>
          <w:color w:val="004974"/>
          <w:sz w:val="32"/>
          <w:szCs w:val="32"/>
        </w:rPr>
        <w:t>Referenzen</w:t>
      </w:r>
    </w:p>
    <w:p w14:paraId="02DFCC2C" w14:textId="77777777" w:rsidR="003778CC" w:rsidRDefault="003778CC" w:rsidP="003E293C">
      <w:pPr>
        <w:ind w:right="-142"/>
        <w:jc w:val="center"/>
        <w:rPr>
          <w:color w:val="004974"/>
          <w:sz w:val="24"/>
        </w:rPr>
      </w:pPr>
      <w:r>
        <w:rPr>
          <w:color w:val="004974"/>
          <w:sz w:val="24"/>
        </w:rPr>
        <w:t xml:space="preserve">(Bitte nur die geforderte Anzahl an Referenzen angeben, siehe </w:t>
      </w:r>
      <w:r w:rsidR="003E293C">
        <w:rPr>
          <w:color w:val="004974"/>
          <w:sz w:val="24"/>
        </w:rPr>
        <w:t>Teilnahme</w:t>
      </w:r>
      <w:r>
        <w:rPr>
          <w:color w:val="004974"/>
          <w:sz w:val="24"/>
        </w:rPr>
        <w:t>bestimmungen)</w:t>
      </w:r>
    </w:p>
    <w:p w14:paraId="5EA8728C" w14:textId="77777777" w:rsidR="003778CC" w:rsidRDefault="003778CC" w:rsidP="003778CC">
      <w:pPr>
        <w:jc w:val="center"/>
        <w:rPr>
          <w:color w:val="004974"/>
          <w:sz w:val="24"/>
        </w:rPr>
      </w:pP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662EB8" w:rsidRPr="00F766F4" w14:paraId="3C2F3558" w14:textId="77777777" w:rsidTr="00FA17E1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14:paraId="7F3F5866" w14:textId="35E1E6EB" w:rsidR="00662EB8" w:rsidRPr="00F766F4" w:rsidRDefault="00662EB8" w:rsidP="003E293C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des </w:t>
            </w:r>
            <w:r w:rsidR="00DE7F86">
              <w:rPr>
                <w:rFonts w:cstheme="minorHAnsi"/>
                <w:szCs w:val="22"/>
              </w:rPr>
              <w:t>Bewerbers</w:t>
            </w:r>
            <w:r w:rsidR="003E293C">
              <w:rPr>
                <w:rFonts w:cstheme="minorHAnsi"/>
                <w:szCs w:val="22"/>
              </w:rPr>
              <w:t>/</w:t>
            </w:r>
            <w:r w:rsidR="00DE7F86">
              <w:rPr>
                <w:rFonts w:cstheme="minorHAnsi"/>
                <w:szCs w:val="22"/>
              </w:rPr>
              <w:t>Bieters</w:t>
            </w:r>
            <w:r>
              <w:rPr>
                <w:rFonts w:cstheme="minorHAnsi"/>
                <w:szCs w:val="22"/>
              </w:rPr>
              <w:t>:</w:t>
            </w:r>
          </w:p>
        </w:tc>
      </w:tr>
      <w:tr w:rsidR="00662EB8" w:rsidRPr="00F45CAD" w14:paraId="769EBF13" w14:textId="77777777" w:rsidTr="000C2358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14:paraId="7A1E4735" w14:textId="77777777" w:rsidR="00662EB8" w:rsidRPr="00F766F4" w:rsidRDefault="00662EB8" w:rsidP="000C2358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14:paraId="431541CD" w14:textId="77777777" w:rsidR="00662EB8" w:rsidRDefault="00662EB8" w:rsidP="00662EB8"/>
    <w:p w14:paraId="218A1FBB" w14:textId="77777777" w:rsidR="003778CC" w:rsidRPr="003778CC" w:rsidRDefault="003778CC" w:rsidP="003778CC">
      <w:pPr>
        <w:rPr>
          <w:b/>
          <w:sz w:val="24"/>
        </w:rPr>
      </w:pPr>
      <w:r w:rsidRPr="003778CC">
        <w:rPr>
          <w:b/>
          <w:sz w:val="24"/>
        </w:rPr>
        <w:t>1. Referenz</w:t>
      </w:r>
    </w:p>
    <w:p w14:paraId="4AEFFCA2" w14:textId="77777777" w:rsidR="003778CC" w:rsidRPr="00437CF0" w:rsidRDefault="003778CC" w:rsidP="003778CC"/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6945"/>
      </w:tblGrid>
      <w:tr w:rsidR="00327B44" w:rsidRPr="00E17836" w14:paraId="4A7F2242" w14:textId="77777777" w:rsidTr="00256D1F">
        <w:trPr>
          <w:cantSplit/>
          <w:trHeight w:val="586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3BBB96D" w14:textId="77777777" w:rsidR="00327B44" w:rsidRPr="00757B53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bookmarkStart w:id="1" w:name="_Hlk222222398"/>
            <w:r>
              <w:rPr>
                <w:rFonts w:eastAsia="Arial Unicode MS" w:cstheme="minorHAnsi"/>
                <w:szCs w:val="22"/>
              </w:rPr>
              <w:t>Bezeichnung der Leistung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3C57DFE" w14:textId="77777777" w:rsidR="00327B44" w:rsidRPr="0097003F" w:rsidRDefault="00327B44" w:rsidP="0097003F">
            <w:pPr>
              <w:spacing w:before="60" w:after="6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end"/>
            </w:r>
          </w:p>
        </w:tc>
      </w:tr>
      <w:tr w:rsidR="009D3D05" w:rsidRPr="009D3D05" w14:paraId="3A233EF7" w14:textId="77777777" w:rsidTr="00256D1F">
        <w:trPr>
          <w:cantSplit/>
          <w:trHeight w:val="454"/>
        </w:trPr>
        <w:tc>
          <w:tcPr>
            <w:tcW w:w="2689" w:type="dxa"/>
            <w:tcBorders>
              <w:bottom w:val="nil"/>
            </w:tcBorders>
            <w:shd w:val="clear" w:color="auto" w:fill="DEEAF6" w:themeFill="accent5" w:themeFillTint="33"/>
          </w:tcPr>
          <w:p w14:paraId="0A522588" w14:textId="77777777" w:rsidR="009D3D05" w:rsidRPr="009D3D05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</w:p>
        </w:tc>
        <w:tc>
          <w:tcPr>
            <w:tcW w:w="6945" w:type="dxa"/>
            <w:tcBorders>
              <w:bottom w:val="nil"/>
            </w:tcBorders>
          </w:tcPr>
          <w:p w14:paraId="0C7686EF" w14:textId="77777777" w:rsidR="009D3D05" w:rsidRPr="009D3D05" w:rsidRDefault="009D3D05" w:rsidP="00D24F27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bookmarkEnd w:id="2"/>
            <w:r w:rsidRPr="0097003F">
              <w:rPr>
                <w:rFonts w:cstheme="minorHAnsi"/>
                <w:i/>
                <w:iCs/>
                <w:noProof/>
                <w:szCs w:val="22"/>
              </w:rPr>
              <w:t xml:space="preserve"> ja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ab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bookmarkEnd w:id="3"/>
            <w:r w:rsidRPr="0097003F">
              <w:rPr>
                <w:rFonts w:cstheme="minorHAnsi"/>
                <w:i/>
                <w:iCs/>
                <w:noProof/>
                <w:szCs w:val="22"/>
              </w:rPr>
              <w:t xml:space="preserve"> nein</w:t>
            </w:r>
          </w:p>
        </w:tc>
      </w:tr>
      <w:tr w:rsidR="009D3D05" w:rsidRPr="009D3D05" w14:paraId="37015186" w14:textId="77777777" w:rsidTr="00256D1F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5334FC9" w14:textId="77777777" w:rsidR="009D3D05" w:rsidRPr="009D3D05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4C88CBDA" w14:textId="77777777" w:rsidR="009D3D05" w:rsidRPr="009D3D05" w:rsidRDefault="009D3D05" w:rsidP="00D24F27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757B53" w:rsidRPr="00E17836" w14:paraId="2683987F" w14:textId="77777777" w:rsidTr="0097003F">
        <w:trPr>
          <w:cantSplit/>
          <w:trHeight w:val="964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48A147AA" w14:textId="77777777" w:rsidR="00757B53" w:rsidRPr="00757B53" w:rsidRDefault="00757B53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6945" w:type="dxa"/>
            <w:tcBorders>
              <w:top w:val="nil"/>
              <w:bottom w:val="nil"/>
            </w:tcBorders>
          </w:tcPr>
          <w:p w14:paraId="6E471142" w14:textId="77777777" w:rsidR="004763A7" w:rsidRPr="0097003F" w:rsidRDefault="0059656F" w:rsidP="00D24F27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376DFC46" w14:textId="77777777" w:rsidR="009D3D05" w:rsidRPr="0097003F" w:rsidRDefault="009D3D05" w:rsidP="00D24F27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1173E778" w14:textId="77777777" w:rsidR="004763A7" w:rsidRPr="004763A7" w:rsidRDefault="004763A7" w:rsidP="0097003F">
            <w:pPr>
              <w:spacing w:after="60"/>
              <w:rPr>
                <w:rFonts w:cstheme="minorHAnsi"/>
                <w:noProof/>
                <w:sz w:val="20"/>
                <w:szCs w:val="20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</w:tc>
      </w:tr>
      <w:tr w:rsidR="009D3D05" w:rsidRPr="00E17836" w14:paraId="76B0B9B1" w14:textId="77777777" w:rsidTr="00256D1F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17E18EE" w14:textId="77777777" w:rsidR="009D3D05" w:rsidRDefault="009D3D05" w:rsidP="0097003F">
            <w:pPr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7D8F1F4D" w14:textId="77777777" w:rsidR="009D3D05" w:rsidRPr="009D3D05" w:rsidRDefault="00D24F27" w:rsidP="00D24F27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4763A7" w:rsidRPr="00E17836" w14:paraId="726C2BE2" w14:textId="77777777" w:rsidTr="00256D1F">
        <w:trPr>
          <w:cantSplit/>
          <w:trHeight w:val="2154"/>
        </w:trPr>
        <w:tc>
          <w:tcPr>
            <w:tcW w:w="2689" w:type="dxa"/>
            <w:tcBorders>
              <w:top w:val="nil"/>
            </w:tcBorders>
            <w:shd w:val="clear" w:color="auto" w:fill="DEEAF6" w:themeFill="accent5" w:themeFillTint="33"/>
          </w:tcPr>
          <w:p w14:paraId="74D0AAB7" w14:textId="77777777" w:rsidR="004763A7" w:rsidRPr="00757B53" w:rsidRDefault="004763A7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</w:tcBorders>
          </w:tcPr>
          <w:p w14:paraId="04323295" w14:textId="77777777" w:rsidR="004763A7" w:rsidRPr="0097003F" w:rsidRDefault="004763A7" w:rsidP="00D24F27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14CB3A99" w14:textId="77777777" w:rsidR="004763A7" w:rsidRDefault="00D24F27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</w:t>
            </w:r>
            <w:r w:rsidR="009D3D05">
              <w:rPr>
                <w:rFonts w:cstheme="minorHAnsi"/>
                <w:sz w:val="12"/>
                <w:szCs w:val="12"/>
              </w:rPr>
              <w:t>Bereich</w:t>
            </w:r>
          </w:p>
          <w:p w14:paraId="5393C976" w14:textId="77777777" w:rsidR="004763A7" w:rsidRPr="004763A7" w:rsidRDefault="004763A7" w:rsidP="00D24F27">
            <w:pPr>
              <w:rPr>
                <w:rFonts w:cstheme="minorHAnsi"/>
                <w:sz w:val="12"/>
                <w:szCs w:val="12"/>
              </w:rPr>
            </w:pPr>
          </w:p>
          <w:p w14:paraId="67A49173" w14:textId="77777777" w:rsidR="009D3D05" w:rsidRPr="0097003F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F6CE3F6" w14:textId="77777777" w:rsidR="009D3D05" w:rsidRDefault="00D24F27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7F721F84" w14:textId="77777777" w:rsidR="009D3D05" w:rsidRPr="004763A7" w:rsidRDefault="009D3D05" w:rsidP="00D24F27">
            <w:pPr>
              <w:rPr>
                <w:rFonts w:cstheme="minorHAnsi"/>
                <w:sz w:val="12"/>
                <w:szCs w:val="12"/>
              </w:rPr>
            </w:pPr>
          </w:p>
          <w:p w14:paraId="58301246" w14:textId="77777777" w:rsidR="009D3D05" w:rsidRPr="0097003F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4739E311" w14:textId="77777777" w:rsidR="009D3D05" w:rsidRDefault="00D24F27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12C8E2A3" w14:textId="77777777" w:rsidR="009D3D05" w:rsidRPr="004763A7" w:rsidRDefault="009D3D05" w:rsidP="00D24F27">
            <w:pPr>
              <w:rPr>
                <w:rFonts w:cstheme="minorHAnsi"/>
                <w:sz w:val="12"/>
                <w:szCs w:val="12"/>
              </w:rPr>
            </w:pPr>
          </w:p>
          <w:p w14:paraId="3FAB4A6D" w14:textId="77777777" w:rsidR="009D3D05" w:rsidRPr="0097003F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9530ED1" w14:textId="77777777" w:rsidR="004763A7" w:rsidRPr="00757B53" w:rsidRDefault="00D24F27" w:rsidP="0097003F">
            <w:pPr>
              <w:spacing w:after="6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3778CC" w:rsidRPr="00E17836" w14:paraId="60C307BF" w14:textId="77777777" w:rsidTr="0097003F">
        <w:trPr>
          <w:cantSplit/>
          <w:trHeight w:val="454"/>
        </w:trPr>
        <w:tc>
          <w:tcPr>
            <w:tcW w:w="2689" w:type="dxa"/>
            <w:shd w:val="clear" w:color="auto" w:fill="DEEAF6" w:themeFill="accent5" w:themeFillTint="33"/>
          </w:tcPr>
          <w:p w14:paraId="3ADC73A4" w14:textId="77777777" w:rsidR="003778CC" w:rsidRPr="00757B53" w:rsidRDefault="003778CC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Leistungszeitraum</w:t>
            </w:r>
          </w:p>
        </w:tc>
        <w:tc>
          <w:tcPr>
            <w:tcW w:w="6945" w:type="dxa"/>
          </w:tcPr>
          <w:p w14:paraId="364D1BD7" w14:textId="77777777" w:rsidR="003778CC" w:rsidRPr="0097003F" w:rsidRDefault="003778CC" w:rsidP="00D24F27">
            <w:pPr>
              <w:tabs>
                <w:tab w:val="left" w:pos="1594"/>
              </w:tabs>
              <w:spacing w:before="60"/>
              <w:rPr>
                <w:rFonts w:cstheme="minorHAnsi"/>
                <w:i/>
                <w:iCs/>
                <w:sz w:val="20"/>
                <w:szCs w:val="20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 w:val="20"/>
                <w:szCs w:val="20"/>
              </w:rPr>
              <w:tab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4731E8F6" w14:textId="77777777" w:rsidR="003778CC" w:rsidRPr="003778CC" w:rsidRDefault="003778CC" w:rsidP="0097003F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von</w:t>
            </w:r>
            <w:r>
              <w:rPr>
                <w:rFonts w:cstheme="minorHAnsi"/>
                <w:sz w:val="12"/>
                <w:szCs w:val="12"/>
              </w:rPr>
              <w:tab/>
              <w:t>bis</w:t>
            </w:r>
          </w:p>
        </w:tc>
      </w:tr>
      <w:tr w:rsidR="00AD724C" w:rsidRPr="00E17836" w14:paraId="1BB3EBD4" w14:textId="77777777" w:rsidTr="00AD724C">
        <w:trPr>
          <w:cantSplit/>
          <w:trHeight w:val="559"/>
        </w:trPr>
        <w:tc>
          <w:tcPr>
            <w:tcW w:w="2689" w:type="dxa"/>
            <w:shd w:val="clear" w:color="auto" w:fill="DEEAF6" w:themeFill="accent5" w:themeFillTint="33"/>
          </w:tcPr>
          <w:p w14:paraId="7359377C" w14:textId="5054C21A" w:rsidR="00AD724C" w:rsidRDefault="00AD724C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Auftragswert</w:t>
            </w:r>
          </w:p>
        </w:tc>
        <w:tc>
          <w:tcPr>
            <w:tcW w:w="6945" w:type="dxa"/>
          </w:tcPr>
          <w:p w14:paraId="40B28563" w14:textId="10C29640" w:rsidR="00AD724C" w:rsidRPr="0097003F" w:rsidRDefault="00AD724C" w:rsidP="00256D1F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>
              <w:rPr>
                <w:rFonts w:cstheme="minorHAnsi"/>
                <w:i/>
                <w:iCs/>
                <w:szCs w:val="22"/>
              </w:rPr>
              <w:t xml:space="preserve"> EUR brutto</w:t>
            </w:r>
          </w:p>
        </w:tc>
      </w:tr>
      <w:tr w:rsidR="004763A7" w:rsidRPr="00E17836" w14:paraId="5E0856C0" w14:textId="77777777" w:rsidTr="00256D1F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350D172F" w14:textId="77777777" w:rsidR="004763A7" w:rsidRPr="00757B53" w:rsidRDefault="00256D1F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Beschreibung der Leistung/Tätigkeit/Aufgabe</w:t>
            </w:r>
          </w:p>
        </w:tc>
        <w:tc>
          <w:tcPr>
            <w:tcW w:w="6945" w:type="dxa"/>
          </w:tcPr>
          <w:p w14:paraId="523F3606" w14:textId="77777777" w:rsidR="009D3D05" w:rsidRPr="0097003F" w:rsidRDefault="004763A7" w:rsidP="00256D1F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AD724C" w:rsidRPr="00E17836" w14:paraId="43788BD5" w14:textId="77777777" w:rsidTr="00AD724C">
        <w:trPr>
          <w:cantSplit/>
          <w:trHeight w:val="725"/>
        </w:trPr>
        <w:tc>
          <w:tcPr>
            <w:tcW w:w="2689" w:type="dxa"/>
            <w:shd w:val="clear" w:color="auto" w:fill="DEEAF6" w:themeFill="accent5" w:themeFillTint="33"/>
          </w:tcPr>
          <w:p w14:paraId="04FD4188" w14:textId="402050D2" w:rsidR="00AD724C" w:rsidRDefault="00AD724C" w:rsidP="00256D1F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Angewendete Softwarelösung</w:t>
            </w:r>
          </w:p>
        </w:tc>
        <w:tc>
          <w:tcPr>
            <w:tcW w:w="6945" w:type="dxa"/>
          </w:tcPr>
          <w:p w14:paraId="02C7BBB4" w14:textId="2FADB82B" w:rsidR="00AD724C" w:rsidRPr="0097003F" w:rsidRDefault="00AD724C" w:rsidP="0097003F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256D1F" w:rsidRPr="00E17836" w14:paraId="2FFF9608" w14:textId="77777777" w:rsidTr="00256D1F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00F4E409" w14:textId="77777777" w:rsidR="00256D1F" w:rsidRDefault="00256D1F" w:rsidP="00256D1F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Vergleichbar zur ausgeschriebenen Leistung, weil…</w:t>
            </w:r>
          </w:p>
        </w:tc>
        <w:tc>
          <w:tcPr>
            <w:tcW w:w="6945" w:type="dxa"/>
          </w:tcPr>
          <w:p w14:paraId="4DDCF068" w14:textId="77777777" w:rsidR="00256D1F" w:rsidRPr="0097003F" w:rsidRDefault="00256D1F" w:rsidP="0097003F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4763A7" w:rsidRPr="00E17836" w14:paraId="0BB1DBF1" w14:textId="77777777" w:rsidTr="0097003F">
        <w:trPr>
          <w:cantSplit/>
          <w:trHeight w:val="1644"/>
        </w:trPr>
        <w:tc>
          <w:tcPr>
            <w:tcW w:w="2689" w:type="dxa"/>
            <w:shd w:val="clear" w:color="auto" w:fill="DEEAF6" w:themeFill="accent5" w:themeFillTint="33"/>
          </w:tcPr>
          <w:p w14:paraId="7B2B8473" w14:textId="77777777" w:rsidR="004763A7" w:rsidRDefault="003778CC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6945" w:type="dxa"/>
          </w:tcPr>
          <w:p w14:paraId="4F851DEC" w14:textId="77777777" w:rsidR="00DE7F86" w:rsidRPr="00ED37EC" w:rsidRDefault="00DE7F86" w:rsidP="00DE7F86">
            <w:pPr>
              <w:spacing w:before="60" w:after="60"/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t>Leistung erbracht</w:t>
            </w:r>
          </w:p>
          <w:p w14:paraId="40D9C12C" w14:textId="77777777" w:rsidR="00DE7F86" w:rsidRPr="0097003F" w:rsidRDefault="00DE7F86" w:rsidP="00DE7F86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szCs w:val="22"/>
              </w:rPr>
            </w:r>
            <w:r w:rsidR="001C0B29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 xml:space="preserve"> ausschließlich mit eigenem Personal</w:t>
            </w:r>
            <w:r w:rsidR="00E43DB9">
              <w:rPr>
                <w:rFonts w:cstheme="minorHAnsi"/>
                <w:i/>
                <w:iCs/>
                <w:szCs w:val="22"/>
              </w:rPr>
              <w:t xml:space="preserve"> </w:t>
            </w:r>
          </w:p>
          <w:p w14:paraId="7CD49809" w14:textId="77777777" w:rsidR="00DE7F86" w:rsidRPr="0097003F" w:rsidRDefault="00DE7F86" w:rsidP="00DE7F86">
            <w:pPr>
              <w:spacing w:after="120"/>
              <w:ind w:firstLine="319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t>(entspricht 100% Anteil an der Eigenleistung)</w:t>
            </w:r>
            <w:r w:rsidR="00E43DB9">
              <w:rPr>
                <w:rFonts w:cstheme="minorHAnsi"/>
                <w:i/>
                <w:iCs/>
                <w:szCs w:val="22"/>
              </w:rPr>
              <w:t>.</w:t>
            </w:r>
          </w:p>
          <w:p w14:paraId="02D9966C" w14:textId="77777777" w:rsidR="00DE7F86" w:rsidRPr="0097003F" w:rsidRDefault="00DE7F86" w:rsidP="00DE7F86">
            <w:pPr>
              <w:spacing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szCs w:val="22"/>
              </w:rPr>
            </w:r>
            <w:r w:rsidR="001C0B29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 xml:space="preserve"> mit Drittunternehmen</w:t>
            </w:r>
          </w:p>
          <w:p w14:paraId="077F468A" w14:textId="48FE1D2D" w:rsidR="00E43DB9" w:rsidRPr="003778CC" w:rsidRDefault="00DE7F86" w:rsidP="0097003F">
            <w:pPr>
              <w:spacing w:after="240"/>
              <w:ind w:firstLine="319"/>
              <w:rPr>
                <w:rFonts w:cstheme="minorHAnsi"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>%</w:t>
            </w:r>
            <w:r w:rsidR="00E43DB9">
              <w:rPr>
                <w:rFonts w:cstheme="minorHAnsi"/>
                <w:i/>
                <w:iCs/>
                <w:szCs w:val="22"/>
              </w:rPr>
              <w:t>.</w:t>
            </w:r>
          </w:p>
          <w:p w14:paraId="7D54F034" w14:textId="57B2119A" w:rsidR="00E43DB9" w:rsidRPr="003778CC" w:rsidRDefault="00E43DB9" w:rsidP="0097003F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Bemerkungen/Hinweise:</w:t>
            </w:r>
          </w:p>
          <w:p w14:paraId="0240D180" w14:textId="2E74D84C" w:rsidR="003B42AE" w:rsidRPr="003778CC" w:rsidRDefault="00E43DB9" w:rsidP="0097003F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cstheme="minorHAnsi"/>
                <w:szCs w:val="22"/>
              </w:rPr>
              <w:instrText xml:space="preserve"> FORMTEXT </w:instrText>
            </w:r>
            <w:r>
              <w:rPr>
                <w:rFonts w:cstheme="minorHAnsi"/>
                <w:szCs w:val="22"/>
              </w:rPr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szCs w:val="22"/>
              </w:rPr>
              <w:fldChar w:fldCharType="end"/>
            </w:r>
            <w:bookmarkEnd w:id="4"/>
          </w:p>
        </w:tc>
      </w:tr>
      <w:bookmarkEnd w:id="1"/>
    </w:tbl>
    <w:p w14:paraId="2081A471" w14:textId="1CEFBC4D" w:rsidR="003B42AE" w:rsidRDefault="003B42AE"/>
    <w:p w14:paraId="288E4AFC" w14:textId="77777777" w:rsidR="003778CC" w:rsidRPr="003778CC" w:rsidRDefault="003778CC" w:rsidP="003778CC">
      <w:pPr>
        <w:rPr>
          <w:b/>
          <w:sz w:val="24"/>
        </w:rPr>
      </w:pPr>
      <w:r>
        <w:rPr>
          <w:b/>
          <w:sz w:val="24"/>
        </w:rPr>
        <w:t>2</w:t>
      </w:r>
      <w:r w:rsidRPr="003778CC">
        <w:rPr>
          <w:b/>
          <w:sz w:val="24"/>
        </w:rPr>
        <w:t>. Referenz</w:t>
      </w:r>
    </w:p>
    <w:p w14:paraId="75DF6768" w14:textId="77777777" w:rsidR="003778CC" w:rsidRDefault="003778CC" w:rsidP="003778CC"/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6945"/>
      </w:tblGrid>
      <w:tr w:rsidR="00AD724C" w:rsidRPr="00E17836" w14:paraId="3558C451" w14:textId="77777777" w:rsidTr="002B5E3E">
        <w:trPr>
          <w:cantSplit/>
          <w:trHeight w:val="586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BB1CED4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Bezeichnung der Leistung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6F589BAA" w14:textId="77777777" w:rsidR="00AD724C" w:rsidRPr="0097003F" w:rsidRDefault="00AD724C" w:rsidP="002B5E3E">
            <w:pPr>
              <w:spacing w:before="60" w:after="6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end"/>
            </w:r>
          </w:p>
        </w:tc>
      </w:tr>
      <w:tr w:rsidR="00AD724C" w:rsidRPr="009D3D05" w14:paraId="0A7655BA" w14:textId="77777777" w:rsidTr="002B5E3E">
        <w:trPr>
          <w:cantSplit/>
          <w:trHeight w:val="454"/>
        </w:trPr>
        <w:tc>
          <w:tcPr>
            <w:tcW w:w="2689" w:type="dxa"/>
            <w:tcBorders>
              <w:bottom w:val="nil"/>
            </w:tcBorders>
            <w:shd w:val="clear" w:color="auto" w:fill="DEEAF6" w:themeFill="accent5" w:themeFillTint="33"/>
          </w:tcPr>
          <w:p w14:paraId="29701F22" w14:textId="77777777" w:rsidR="00AD724C" w:rsidRPr="009D3D05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</w:p>
        </w:tc>
        <w:tc>
          <w:tcPr>
            <w:tcW w:w="6945" w:type="dxa"/>
            <w:tcBorders>
              <w:bottom w:val="nil"/>
            </w:tcBorders>
          </w:tcPr>
          <w:p w14:paraId="4D672EAC" w14:textId="77777777" w:rsidR="00AD724C" w:rsidRPr="009D3D05" w:rsidRDefault="00AD724C" w:rsidP="002B5E3E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 xml:space="preserve"> ja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ab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 xml:space="preserve"> nein</w:t>
            </w:r>
          </w:p>
        </w:tc>
      </w:tr>
      <w:tr w:rsidR="00AD724C" w:rsidRPr="009D3D05" w14:paraId="6DF441AC" w14:textId="77777777" w:rsidTr="002B5E3E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8C380DB" w14:textId="77777777" w:rsidR="00AD724C" w:rsidRPr="009D3D05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7F334BEA" w14:textId="77777777" w:rsidR="00AD724C" w:rsidRPr="009D3D05" w:rsidRDefault="00AD724C" w:rsidP="002B5E3E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AD724C" w:rsidRPr="00E17836" w14:paraId="7A9452CA" w14:textId="77777777" w:rsidTr="002B5E3E">
        <w:trPr>
          <w:cantSplit/>
          <w:trHeight w:val="964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4E885274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6945" w:type="dxa"/>
            <w:tcBorders>
              <w:top w:val="nil"/>
              <w:bottom w:val="nil"/>
            </w:tcBorders>
          </w:tcPr>
          <w:p w14:paraId="5ED0066D" w14:textId="77777777" w:rsidR="00AD724C" w:rsidRPr="0097003F" w:rsidRDefault="00AD724C" w:rsidP="002B5E3E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6D937F14" w14:textId="77777777" w:rsidR="00AD724C" w:rsidRPr="0097003F" w:rsidRDefault="00AD724C" w:rsidP="002B5E3E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4E7F094B" w14:textId="77777777" w:rsidR="00AD724C" w:rsidRPr="004763A7" w:rsidRDefault="00AD724C" w:rsidP="002B5E3E">
            <w:pPr>
              <w:spacing w:after="60"/>
              <w:rPr>
                <w:rFonts w:cstheme="minorHAnsi"/>
                <w:noProof/>
                <w:sz w:val="20"/>
                <w:szCs w:val="20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</w:tc>
      </w:tr>
      <w:tr w:rsidR="00AD724C" w:rsidRPr="00E17836" w14:paraId="78351EA0" w14:textId="77777777" w:rsidTr="002B5E3E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73919B4" w14:textId="77777777" w:rsidR="00AD724C" w:rsidRDefault="00AD724C" w:rsidP="002B5E3E">
            <w:pPr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549BCDDB" w14:textId="77777777" w:rsidR="00AD724C" w:rsidRPr="009D3D05" w:rsidRDefault="00AD724C" w:rsidP="002B5E3E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AD724C" w:rsidRPr="00E17836" w14:paraId="5F192DFB" w14:textId="77777777" w:rsidTr="002B5E3E">
        <w:trPr>
          <w:cantSplit/>
          <w:trHeight w:val="2154"/>
        </w:trPr>
        <w:tc>
          <w:tcPr>
            <w:tcW w:w="2689" w:type="dxa"/>
            <w:tcBorders>
              <w:top w:val="nil"/>
            </w:tcBorders>
            <w:shd w:val="clear" w:color="auto" w:fill="DEEAF6" w:themeFill="accent5" w:themeFillTint="33"/>
          </w:tcPr>
          <w:p w14:paraId="28E4D8B0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</w:tcBorders>
          </w:tcPr>
          <w:p w14:paraId="6E599573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7DC761D9" w14:textId="77777777" w:rsidR="00AD724C" w:rsidRDefault="00AD724C" w:rsidP="002B5E3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6501B273" w14:textId="77777777" w:rsidR="00AD724C" w:rsidRPr="004763A7" w:rsidRDefault="00AD724C" w:rsidP="002B5E3E">
            <w:pPr>
              <w:rPr>
                <w:rFonts w:cstheme="minorHAnsi"/>
                <w:sz w:val="12"/>
                <w:szCs w:val="12"/>
              </w:rPr>
            </w:pPr>
          </w:p>
          <w:p w14:paraId="0D27BFEB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48FA618E" w14:textId="77777777" w:rsidR="00AD724C" w:rsidRDefault="00AD724C" w:rsidP="002B5E3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487D4D7E" w14:textId="77777777" w:rsidR="00AD724C" w:rsidRPr="004763A7" w:rsidRDefault="00AD724C" w:rsidP="002B5E3E">
            <w:pPr>
              <w:rPr>
                <w:rFonts w:cstheme="minorHAnsi"/>
                <w:sz w:val="12"/>
                <w:szCs w:val="12"/>
              </w:rPr>
            </w:pPr>
          </w:p>
          <w:p w14:paraId="0A12AA80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0923AE2B" w14:textId="77777777" w:rsidR="00AD724C" w:rsidRDefault="00AD724C" w:rsidP="002B5E3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38DD6DE8" w14:textId="77777777" w:rsidR="00AD724C" w:rsidRPr="004763A7" w:rsidRDefault="00AD724C" w:rsidP="002B5E3E">
            <w:pPr>
              <w:rPr>
                <w:rFonts w:cstheme="minorHAnsi"/>
                <w:sz w:val="12"/>
                <w:szCs w:val="12"/>
              </w:rPr>
            </w:pPr>
          </w:p>
          <w:p w14:paraId="21CE1F4C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7B935B0E" w14:textId="77777777" w:rsidR="00AD724C" w:rsidRPr="00757B53" w:rsidRDefault="00AD724C" w:rsidP="002B5E3E">
            <w:pPr>
              <w:spacing w:after="6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AD724C" w:rsidRPr="00E17836" w14:paraId="7C60395B" w14:textId="77777777" w:rsidTr="002B5E3E">
        <w:trPr>
          <w:cantSplit/>
          <w:trHeight w:val="454"/>
        </w:trPr>
        <w:tc>
          <w:tcPr>
            <w:tcW w:w="2689" w:type="dxa"/>
            <w:shd w:val="clear" w:color="auto" w:fill="DEEAF6" w:themeFill="accent5" w:themeFillTint="33"/>
          </w:tcPr>
          <w:p w14:paraId="6405E6CD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Leistungszeitraum</w:t>
            </w:r>
          </w:p>
        </w:tc>
        <w:tc>
          <w:tcPr>
            <w:tcW w:w="6945" w:type="dxa"/>
          </w:tcPr>
          <w:p w14:paraId="51742089" w14:textId="77777777" w:rsidR="00AD724C" w:rsidRPr="0097003F" w:rsidRDefault="00AD724C" w:rsidP="002B5E3E">
            <w:pPr>
              <w:tabs>
                <w:tab w:val="left" w:pos="1594"/>
              </w:tabs>
              <w:spacing w:before="60"/>
              <w:rPr>
                <w:rFonts w:cstheme="minorHAnsi"/>
                <w:i/>
                <w:iCs/>
                <w:sz w:val="20"/>
                <w:szCs w:val="20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 w:val="20"/>
                <w:szCs w:val="20"/>
              </w:rPr>
              <w:tab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6F110E58" w14:textId="77777777" w:rsidR="00AD724C" w:rsidRPr="003778CC" w:rsidRDefault="00AD724C" w:rsidP="002B5E3E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von</w:t>
            </w:r>
            <w:r>
              <w:rPr>
                <w:rFonts w:cstheme="minorHAnsi"/>
                <w:sz w:val="12"/>
                <w:szCs w:val="12"/>
              </w:rPr>
              <w:tab/>
              <w:t>bis</w:t>
            </w:r>
          </w:p>
        </w:tc>
      </w:tr>
      <w:tr w:rsidR="00AD724C" w:rsidRPr="00E17836" w14:paraId="2D2E47A9" w14:textId="77777777" w:rsidTr="002B5E3E">
        <w:trPr>
          <w:cantSplit/>
          <w:trHeight w:val="559"/>
        </w:trPr>
        <w:tc>
          <w:tcPr>
            <w:tcW w:w="2689" w:type="dxa"/>
            <w:shd w:val="clear" w:color="auto" w:fill="DEEAF6" w:themeFill="accent5" w:themeFillTint="33"/>
          </w:tcPr>
          <w:p w14:paraId="12854DC6" w14:textId="77777777" w:rsidR="00AD724C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Auftragswert</w:t>
            </w:r>
          </w:p>
        </w:tc>
        <w:tc>
          <w:tcPr>
            <w:tcW w:w="6945" w:type="dxa"/>
          </w:tcPr>
          <w:p w14:paraId="1F056632" w14:textId="77777777" w:rsidR="00AD724C" w:rsidRPr="0097003F" w:rsidRDefault="00AD724C" w:rsidP="002B5E3E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>
              <w:rPr>
                <w:rFonts w:cstheme="minorHAnsi"/>
                <w:i/>
                <w:iCs/>
                <w:szCs w:val="22"/>
              </w:rPr>
              <w:t xml:space="preserve"> EUR brutto</w:t>
            </w:r>
          </w:p>
        </w:tc>
      </w:tr>
      <w:tr w:rsidR="00AD724C" w:rsidRPr="00E17836" w14:paraId="5EDE1F7F" w14:textId="77777777" w:rsidTr="002B5E3E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637FDA69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Beschreibung der Leistung/Tätigkeit/Aufgabe</w:t>
            </w:r>
          </w:p>
        </w:tc>
        <w:tc>
          <w:tcPr>
            <w:tcW w:w="6945" w:type="dxa"/>
          </w:tcPr>
          <w:p w14:paraId="3AEADAF1" w14:textId="77777777" w:rsidR="00AD724C" w:rsidRPr="0097003F" w:rsidRDefault="00AD724C" w:rsidP="002B5E3E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AD724C" w:rsidRPr="00E17836" w14:paraId="5AECCFC9" w14:textId="77777777" w:rsidTr="002B5E3E">
        <w:trPr>
          <w:cantSplit/>
          <w:trHeight w:val="725"/>
        </w:trPr>
        <w:tc>
          <w:tcPr>
            <w:tcW w:w="2689" w:type="dxa"/>
            <w:shd w:val="clear" w:color="auto" w:fill="DEEAF6" w:themeFill="accent5" w:themeFillTint="33"/>
          </w:tcPr>
          <w:p w14:paraId="0A6B4413" w14:textId="77777777" w:rsidR="00AD724C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Angewendete Softwarelösung</w:t>
            </w:r>
          </w:p>
        </w:tc>
        <w:tc>
          <w:tcPr>
            <w:tcW w:w="6945" w:type="dxa"/>
          </w:tcPr>
          <w:p w14:paraId="501F46D2" w14:textId="77777777" w:rsidR="00AD724C" w:rsidRPr="0097003F" w:rsidRDefault="00AD724C" w:rsidP="002B5E3E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AD724C" w:rsidRPr="00E17836" w14:paraId="2B673EA0" w14:textId="77777777" w:rsidTr="002B5E3E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49EC48A1" w14:textId="77777777" w:rsidR="00AD724C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Vergleichbar zur ausgeschriebenen Leistung, weil…</w:t>
            </w:r>
          </w:p>
        </w:tc>
        <w:tc>
          <w:tcPr>
            <w:tcW w:w="6945" w:type="dxa"/>
          </w:tcPr>
          <w:p w14:paraId="08AB36F0" w14:textId="77777777" w:rsidR="00AD724C" w:rsidRPr="0097003F" w:rsidRDefault="00AD724C" w:rsidP="002B5E3E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AD724C" w:rsidRPr="00E17836" w14:paraId="6F0FBC3E" w14:textId="77777777" w:rsidTr="002B5E3E">
        <w:trPr>
          <w:cantSplit/>
          <w:trHeight w:val="1644"/>
        </w:trPr>
        <w:tc>
          <w:tcPr>
            <w:tcW w:w="2689" w:type="dxa"/>
            <w:shd w:val="clear" w:color="auto" w:fill="DEEAF6" w:themeFill="accent5" w:themeFillTint="33"/>
          </w:tcPr>
          <w:p w14:paraId="32DA44C3" w14:textId="77777777" w:rsidR="00AD724C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6945" w:type="dxa"/>
          </w:tcPr>
          <w:p w14:paraId="7A8CAF00" w14:textId="77777777" w:rsidR="00AD724C" w:rsidRPr="00ED37EC" w:rsidRDefault="00AD724C" w:rsidP="002B5E3E">
            <w:pPr>
              <w:spacing w:before="60" w:after="60"/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t>Leistung erbracht</w:t>
            </w:r>
          </w:p>
          <w:p w14:paraId="02227BC1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szCs w:val="22"/>
              </w:rPr>
            </w:r>
            <w:r w:rsidR="001C0B29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 xml:space="preserve"> ausschließlich mit eigenem Personal</w:t>
            </w:r>
            <w:r>
              <w:rPr>
                <w:rFonts w:cstheme="minorHAnsi"/>
                <w:i/>
                <w:iCs/>
                <w:szCs w:val="22"/>
              </w:rPr>
              <w:t xml:space="preserve"> </w:t>
            </w:r>
          </w:p>
          <w:p w14:paraId="7FF24C30" w14:textId="77777777" w:rsidR="00AD724C" w:rsidRPr="0097003F" w:rsidRDefault="00AD724C" w:rsidP="002B5E3E">
            <w:pPr>
              <w:spacing w:after="120"/>
              <w:ind w:firstLine="319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t>(entspricht 100% Anteil an der Eigenleistung)</w:t>
            </w:r>
            <w:r>
              <w:rPr>
                <w:rFonts w:cstheme="minorHAnsi"/>
                <w:i/>
                <w:iCs/>
                <w:szCs w:val="22"/>
              </w:rPr>
              <w:t>.</w:t>
            </w:r>
          </w:p>
          <w:p w14:paraId="0D61CCAC" w14:textId="77777777" w:rsidR="00AD724C" w:rsidRPr="0097003F" w:rsidRDefault="00AD724C" w:rsidP="002B5E3E">
            <w:pPr>
              <w:spacing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szCs w:val="22"/>
              </w:rPr>
            </w:r>
            <w:r w:rsidR="001C0B29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 xml:space="preserve"> mit Drittunternehmen</w:t>
            </w:r>
          </w:p>
          <w:p w14:paraId="7BF59701" w14:textId="77777777" w:rsidR="00AD724C" w:rsidRPr="003778CC" w:rsidRDefault="00AD724C" w:rsidP="002B5E3E">
            <w:pPr>
              <w:spacing w:after="240"/>
              <w:ind w:firstLine="319"/>
              <w:rPr>
                <w:rFonts w:cstheme="minorHAnsi"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>%</w:t>
            </w:r>
            <w:r>
              <w:rPr>
                <w:rFonts w:cstheme="minorHAnsi"/>
                <w:i/>
                <w:iCs/>
                <w:szCs w:val="22"/>
              </w:rPr>
              <w:t>.</w:t>
            </w:r>
          </w:p>
          <w:p w14:paraId="17AF0E3B" w14:textId="77777777" w:rsidR="00AD724C" w:rsidRPr="003778CC" w:rsidRDefault="00AD724C" w:rsidP="002B5E3E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Bemerkungen/Hinweise:</w:t>
            </w:r>
          </w:p>
          <w:p w14:paraId="31C1B37E" w14:textId="77777777" w:rsidR="00AD724C" w:rsidRPr="003778CC" w:rsidRDefault="00AD724C" w:rsidP="002B5E3E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Cs w:val="22"/>
              </w:rPr>
              <w:instrText xml:space="preserve"> FORMTEXT </w:instrText>
            </w:r>
            <w:r>
              <w:rPr>
                <w:rFonts w:cstheme="minorHAnsi"/>
                <w:szCs w:val="22"/>
              </w:rPr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0581C1AD" w14:textId="52B9795A" w:rsidR="00AD724C" w:rsidRDefault="00AD724C" w:rsidP="003778CC"/>
    <w:p w14:paraId="3071446B" w14:textId="77777777" w:rsidR="00AD724C" w:rsidRDefault="00AD724C">
      <w:r>
        <w:br w:type="page"/>
      </w:r>
    </w:p>
    <w:p w14:paraId="6556EC70" w14:textId="77777777" w:rsidR="00D24F27" w:rsidRDefault="00D24F27" w:rsidP="003778CC"/>
    <w:p w14:paraId="4ED7C680" w14:textId="77777777" w:rsidR="003778CC" w:rsidRPr="003778CC" w:rsidRDefault="003778CC" w:rsidP="003778CC">
      <w:pPr>
        <w:rPr>
          <w:b/>
          <w:sz w:val="24"/>
        </w:rPr>
      </w:pPr>
      <w:r>
        <w:rPr>
          <w:b/>
          <w:sz w:val="24"/>
        </w:rPr>
        <w:t>3</w:t>
      </w:r>
      <w:r w:rsidRPr="003778CC">
        <w:rPr>
          <w:b/>
          <w:sz w:val="24"/>
        </w:rPr>
        <w:t>. Referenz</w:t>
      </w:r>
    </w:p>
    <w:p w14:paraId="46E6F571" w14:textId="77777777" w:rsidR="003778CC" w:rsidRDefault="003778CC" w:rsidP="003778CC"/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6945"/>
      </w:tblGrid>
      <w:tr w:rsidR="00AD724C" w:rsidRPr="00E17836" w14:paraId="5EEC8595" w14:textId="77777777" w:rsidTr="002B5E3E">
        <w:trPr>
          <w:cantSplit/>
          <w:trHeight w:val="586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C99EF4C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Bezeichnung der Leistung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387E4367" w14:textId="77777777" w:rsidR="00AD724C" w:rsidRPr="0097003F" w:rsidRDefault="00AD724C" w:rsidP="002B5E3E">
            <w:pPr>
              <w:spacing w:before="60" w:after="6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7003F">
              <w:rPr>
                <w:rFonts w:cstheme="minorHAnsi"/>
                <w:b/>
                <w:bCs/>
                <w:noProof/>
                <w:szCs w:val="22"/>
              </w:rPr>
              <w:fldChar w:fldCharType="end"/>
            </w:r>
          </w:p>
        </w:tc>
      </w:tr>
      <w:tr w:rsidR="00AD724C" w:rsidRPr="009D3D05" w14:paraId="264664B5" w14:textId="77777777" w:rsidTr="002B5E3E">
        <w:trPr>
          <w:cantSplit/>
          <w:trHeight w:val="454"/>
        </w:trPr>
        <w:tc>
          <w:tcPr>
            <w:tcW w:w="2689" w:type="dxa"/>
            <w:tcBorders>
              <w:bottom w:val="nil"/>
            </w:tcBorders>
            <w:shd w:val="clear" w:color="auto" w:fill="DEEAF6" w:themeFill="accent5" w:themeFillTint="33"/>
          </w:tcPr>
          <w:p w14:paraId="32CD83B1" w14:textId="77777777" w:rsidR="00AD724C" w:rsidRPr="009D3D05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</w:p>
        </w:tc>
        <w:tc>
          <w:tcPr>
            <w:tcW w:w="6945" w:type="dxa"/>
            <w:tcBorders>
              <w:bottom w:val="nil"/>
            </w:tcBorders>
          </w:tcPr>
          <w:p w14:paraId="1141D99F" w14:textId="77777777" w:rsidR="00AD724C" w:rsidRPr="009D3D05" w:rsidRDefault="00AD724C" w:rsidP="002B5E3E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 xml:space="preserve"> ja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ab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</w:r>
            <w:r w:rsidR="001C0B29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 xml:space="preserve"> nein</w:t>
            </w:r>
          </w:p>
        </w:tc>
      </w:tr>
      <w:tr w:rsidR="00AD724C" w:rsidRPr="009D3D05" w14:paraId="649317DA" w14:textId="77777777" w:rsidTr="002B5E3E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5923337" w14:textId="77777777" w:rsidR="00AD724C" w:rsidRPr="009D3D05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04C3BF6B" w14:textId="77777777" w:rsidR="00AD724C" w:rsidRPr="009D3D05" w:rsidRDefault="00AD724C" w:rsidP="002B5E3E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AD724C" w:rsidRPr="00E17836" w14:paraId="126A7D98" w14:textId="77777777" w:rsidTr="002B5E3E">
        <w:trPr>
          <w:cantSplit/>
          <w:trHeight w:val="964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A06F7EF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6945" w:type="dxa"/>
            <w:tcBorders>
              <w:top w:val="nil"/>
              <w:bottom w:val="nil"/>
            </w:tcBorders>
          </w:tcPr>
          <w:p w14:paraId="786281AF" w14:textId="77777777" w:rsidR="00AD724C" w:rsidRPr="0097003F" w:rsidRDefault="00AD724C" w:rsidP="002B5E3E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76160C22" w14:textId="77777777" w:rsidR="00AD724C" w:rsidRPr="0097003F" w:rsidRDefault="00AD724C" w:rsidP="002B5E3E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46DC7467" w14:textId="77777777" w:rsidR="00AD724C" w:rsidRPr="004763A7" w:rsidRDefault="00AD724C" w:rsidP="002B5E3E">
            <w:pPr>
              <w:spacing w:after="60"/>
              <w:rPr>
                <w:rFonts w:cstheme="minorHAnsi"/>
                <w:noProof/>
                <w:sz w:val="20"/>
                <w:szCs w:val="20"/>
              </w:rPr>
            </w:pP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</w:tc>
      </w:tr>
      <w:tr w:rsidR="00AD724C" w:rsidRPr="00E17836" w14:paraId="4BFF3A18" w14:textId="77777777" w:rsidTr="002B5E3E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1A60F275" w14:textId="77777777" w:rsidR="00AD724C" w:rsidRDefault="00AD724C" w:rsidP="002B5E3E">
            <w:pPr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14423BDD" w14:textId="77777777" w:rsidR="00AD724C" w:rsidRPr="009D3D05" w:rsidRDefault="00AD724C" w:rsidP="002B5E3E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AD724C" w:rsidRPr="00E17836" w14:paraId="3B4798C9" w14:textId="77777777" w:rsidTr="002B5E3E">
        <w:trPr>
          <w:cantSplit/>
          <w:trHeight w:val="2154"/>
        </w:trPr>
        <w:tc>
          <w:tcPr>
            <w:tcW w:w="2689" w:type="dxa"/>
            <w:tcBorders>
              <w:top w:val="nil"/>
            </w:tcBorders>
            <w:shd w:val="clear" w:color="auto" w:fill="DEEAF6" w:themeFill="accent5" w:themeFillTint="33"/>
          </w:tcPr>
          <w:p w14:paraId="19647606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</w:tcBorders>
          </w:tcPr>
          <w:p w14:paraId="3E108CB6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1BF2F55D" w14:textId="77777777" w:rsidR="00AD724C" w:rsidRDefault="00AD724C" w:rsidP="002B5E3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52BBC30E" w14:textId="77777777" w:rsidR="00AD724C" w:rsidRPr="004763A7" w:rsidRDefault="00AD724C" w:rsidP="002B5E3E">
            <w:pPr>
              <w:rPr>
                <w:rFonts w:cstheme="minorHAnsi"/>
                <w:sz w:val="12"/>
                <w:szCs w:val="12"/>
              </w:rPr>
            </w:pPr>
          </w:p>
          <w:p w14:paraId="0836DADD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3B76FD8B" w14:textId="77777777" w:rsidR="00AD724C" w:rsidRDefault="00AD724C" w:rsidP="002B5E3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5EE98C3F" w14:textId="77777777" w:rsidR="00AD724C" w:rsidRPr="004763A7" w:rsidRDefault="00AD724C" w:rsidP="002B5E3E">
            <w:pPr>
              <w:rPr>
                <w:rFonts w:cstheme="minorHAnsi"/>
                <w:sz w:val="12"/>
                <w:szCs w:val="12"/>
              </w:rPr>
            </w:pPr>
          </w:p>
          <w:p w14:paraId="40B6230E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66BA595" w14:textId="77777777" w:rsidR="00AD724C" w:rsidRDefault="00AD724C" w:rsidP="002B5E3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0ABC0246" w14:textId="77777777" w:rsidR="00AD724C" w:rsidRPr="004763A7" w:rsidRDefault="00AD724C" w:rsidP="002B5E3E">
            <w:pPr>
              <w:rPr>
                <w:rFonts w:cstheme="minorHAnsi"/>
                <w:sz w:val="12"/>
                <w:szCs w:val="12"/>
              </w:rPr>
            </w:pPr>
          </w:p>
          <w:p w14:paraId="69AFF34C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1E158979" w14:textId="77777777" w:rsidR="00AD724C" w:rsidRPr="00757B53" w:rsidRDefault="00AD724C" w:rsidP="002B5E3E">
            <w:pPr>
              <w:spacing w:after="6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AD724C" w:rsidRPr="00E17836" w14:paraId="30798A34" w14:textId="77777777" w:rsidTr="002B5E3E">
        <w:trPr>
          <w:cantSplit/>
          <w:trHeight w:val="454"/>
        </w:trPr>
        <w:tc>
          <w:tcPr>
            <w:tcW w:w="2689" w:type="dxa"/>
            <w:shd w:val="clear" w:color="auto" w:fill="DEEAF6" w:themeFill="accent5" w:themeFillTint="33"/>
          </w:tcPr>
          <w:p w14:paraId="44BD28D7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Leistungszeitraum</w:t>
            </w:r>
          </w:p>
        </w:tc>
        <w:tc>
          <w:tcPr>
            <w:tcW w:w="6945" w:type="dxa"/>
          </w:tcPr>
          <w:p w14:paraId="27D4A76F" w14:textId="77777777" w:rsidR="00AD724C" w:rsidRPr="0097003F" w:rsidRDefault="00AD724C" w:rsidP="002B5E3E">
            <w:pPr>
              <w:tabs>
                <w:tab w:val="left" w:pos="1594"/>
              </w:tabs>
              <w:spacing w:before="60"/>
              <w:rPr>
                <w:rFonts w:cstheme="minorHAnsi"/>
                <w:i/>
                <w:iCs/>
                <w:sz w:val="20"/>
                <w:szCs w:val="20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 w:val="20"/>
                <w:szCs w:val="20"/>
              </w:rPr>
              <w:tab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428134F" w14:textId="77777777" w:rsidR="00AD724C" w:rsidRPr="003778CC" w:rsidRDefault="00AD724C" w:rsidP="002B5E3E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von</w:t>
            </w:r>
            <w:r>
              <w:rPr>
                <w:rFonts w:cstheme="minorHAnsi"/>
                <w:sz w:val="12"/>
                <w:szCs w:val="12"/>
              </w:rPr>
              <w:tab/>
              <w:t>bis</w:t>
            </w:r>
          </w:p>
        </w:tc>
      </w:tr>
      <w:tr w:rsidR="00AD724C" w:rsidRPr="00E17836" w14:paraId="5A9F3D34" w14:textId="77777777" w:rsidTr="002B5E3E">
        <w:trPr>
          <w:cantSplit/>
          <w:trHeight w:val="559"/>
        </w:trPr>
        <w:tc>
          <w:tcPr>
            <w:tcW w:w="2689" w:type="dxa"/>
            <w:shd w:val="clear" w:color="auto" w:fill="DEEAF6" w:themeFill="accent5" w:themeFillTint="33"/>
          </w:tcPr>
          <w:p w14:paraId="41B7B1D3" w14:textId="77777777" w:rsidR="00AD724C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Auftragswert</w:t>
            </w:r>
          </w:p>
        </w:tc>
        <w:tc>
          <w:tcPr>
            <w:tcW w:w="6945" w:type="dxa"/>
          </w:tcPr>
          <w:p w14:paraId="3F2DC9B0" w14:textId="77777777" w:rsidR="00AD724C" w:rsidRPr="0097003F" w:rsidRDefault="00AD724C" w:rsidP="002B5E3E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>
              <w:rPr>
                <w:rFonts w:cstheme="minorHAnsi"/>
                <w:i/>
                <w:iCs/>
                <w:szCs w:val="22"/>
              </w:rPr>
              <w:t xml:space="preserve"> EUR brutto</w:t>
            </w:r>
          </w:p>
        </w:tc>
      </w:tr>
      <w:tr w:rsidR="00AD724C" w:rsidRPr="00E17836" w14:paraId="5117593A" w14:textId="77777777" w:rsidTr="002B5E3E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29FBCCAF" w14:textId="77777777" w:rsidR="00AD724C" w:rsidRPr="00757B53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Beschreibung der Leistung/Tätigkeit/Aufgabe</w:t>
            </w:r>
          </w:p>
        </w:tc>
        <w:tc>
          <w:tcPr>
            <w:tcW w:w="6945" w:type="dxa"/>
          </w:tcPr>
          <w:p w14:paraId="3BE8126B" w14:textId="77777777" w:rsidR="00AD724C" w:rsidRPr="0097003F" w:rsidRDefault="00AD724C" w:rsidP="002B5E3E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AD724C" w:rsidRPr="00E17836" w14:paraId="01111671" w14:textId="77777777" w:rsidTr="002B5E3E">
        <w:trPr>
          <w:cantSplit/>
          <w:trHeight w:val="725"/>
        </w:trPr>
        <w:tc>
          <w:tcPr>
            <w:tcW w:w="2689" w:type="dxa"/>
            <w:shd w:val="clear" w:color="auto" w:fill="DEEAF6" w:themeFill="accent5" w:themeFillTint="33"/>
          </w:tcPr>
          <w:p w14:paraId="07C6F56B" w14:textId="77777777" w:rsidR="00AD724C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Angewendete Softwarelösung</w:t>
            </w:r>
          </w:p>
        </w:tc>
        <w:tc>
          <w:tcPr>
            <w:tcW w:w="6945" w:type="dxa"/>
          </w:tcPr>
          <w:p w14:paraId="76C1BA32" w14:textId="77777777" w:rsidR="00AD724C" w:rsidRPr="0097003F" w:rsidRDefault="00AD724C" w:rsidP="002B5E3E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AD724C" w:rsidRPr="00E17836" w14:paraId="20EB695D" w14:textId="77777777" w:rsidTr="002B5E3E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07968D59" w14:textId="77777777" w:rsidR="00AD724C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Vergleichbar zur ausgeschriebenen Leistung, weil…</w:t>
            </w:r>
          </w:p>
        </w:tc>
        <w:tc>
          <w:tcPr>
            <w:tcW w:w="6945" w:type="dxa"/>
          </w:tcPr>
          <w:p w14:paraId="35B94DD3" w14:textId="77777777" w:rsidR="00AD724C" w:rsidRPr="0097003F" w:rsidRDefault="00AD724C" w:rsidP="002B5E3E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AD724C" w:rsidRPr="00E17836" w14:paraId="08D66500" w14:textId="77777777" w:rsidTr="002B5E3E">
        <w:trPr>
          <w:cantSplit/>
          <w:trHeight w:val="1644"/>
        </w:trPr>
        <w:tc>
          <w:tcPr>
            <w:tcW w:w="2689" w:type="dxa"/>
            <w:shd w:val="clear" w:color="auto" w:fill="DEEAF6" w:themeFill="accent5" w:themeFillTint="33"/>
          </w:tcPr>
          <w:p w14:paraId="0235DE85" w14:textId="77777777" w:rsidR="00AD724C" w:rsidRDefault="00AD724C" w:rsidP="002B5E3E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6945" w:type="dxa"/>
          </w:tcPr>
          <w:p w14:paraId="67A63D9A" w14:textId="77777777" w:rsidR="00AD724C" w:rsidRPr="00ED37EC" w:rsidRDefault="00AD724C" w:rsidP="002B5E3E">
            <w:pPr>
              <w:spacing w:before="60" w:after="60"/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t>Leistung erbracht</w:t>
            </w:r>
          </w:p>
          <w:p w14:paraId="6F961A02" w14:textId="77777777" w:rsidR="00AD724C" w:rsidRPr="0097003F" w:rsidRDefault="00AD724C" w:rsidP="002B5E3E">
            <w:pPr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szCs w:val="22"/>
              </w:rPr>
            </w:r>
            <w:r w:rsidR="001C0B29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 xml:space="preserve"> ausschließlich mit eigenem Personal</w:t>
            </w:r>
            <w:r>
              <w:rPr>
                <w:rFonts w:cstheme="minorHAnsi"/>
                <w:i/>
                <w:iCs/>
                <w:szCs w:val="22"/>
              </w:rPr>
              <w:t xml:space="preserve"> </w:t>
            </w:r>
          </w:p>
          <w:p w14:paraId="6C70A022" w14:textId="77777777" w:rsidR="00AD724C" w:rsidRPr="0097003F" w:rsidRDefault="00AD724C" w:rsidP="002B5E3E">
            <w:pPr>
              <w:spacing w:after="120"/>
              <w:ind w:firstLine="319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t>(entspricht 100% Anteil an der Eigenleistung)</w:t>
            </w:r>
            <w:r>
              <w:rPr>
                <w:rFonts w:cstheme="minorHAnsi"/>
                <w:i/>
                <w:iCs/>
                <w:szCs w:val="22"/>
              </w:rPr>
              <w:t>.</w:t>
            </w:r>
          </w:p>
          <w:p w14:paraId="37BC1749" w14:textId="77777777" w:rsidR="00AD724C" w:rsidRPr="0097003F" w:rsidRDefault="00AD724C" w:rsidP="002B5E3E">
            <w:pPr>
              <w:spacing w:after="60"/>
              <w:rPr>
                <w:rFonts w:cstheme="minorHAnsi"/>
                <w:i/>
                <w:iCs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1C0B29">
              <w:rPr>
                <w:rFonts w:cstheme="minorHAnsi"/>
                <w:i/>
                <w:iCs/>
                <w:szCs w:val="22"/>
              </w:rPr>
            </w:r>
            <w:r w:rsidR="001C0B29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 xml:space="preserve"> mit Drittunternehmen</w:t>
            </w:r>
          </w:p>
          <w:p w14:paraId="45D62AC1" w14:textId="77777777" w:rsidR="00AD724C" w:rsidRPr="003778CC" w:rsidRDefault="00AD724C" w:rsidP="002B5E3E">
            <w:pPr>
              <w:spacing w:after="240"/>
              <w:ind w:firstLine="319"/>
              <w:rPr>
                <w:rFonts w:cstheme="minorHAnsi"/>
                <w:szCs w:val="22"/>
              </w:rPr>
            </w:pPr>
            <w:r w:rsidRPr="0097003F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003F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7003F">
              <w:rPr>
                <w:rFonts w:cstheme="minorHAnsi"/>
                <w:i/>
                <w:iCs/>
                <w:szCs w:val="22"/>
              </w:rPr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7003F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7003F">
              <w:rPr>
                <w:rFonts w:cstheme="minorHAnsi"/>
                <w:i/>
                <w:iCs/>
                <w:szCs w:val="22"/>
              </w:rPr>
              <w:t>%</w:t>
            </w:r>
            <w:r>
              <w:rPr>
                <w:rFonts w:cstheme="minorHAnsi"/>
                <w:i/>
                <w:iCs/>
                <w:szCs w:val="22"/>
              </w:rPr>
              <w:t>.</w:t>
            </w:r>
          </w:p>
          <w:p w14:paraId="443302C8" w14:textId="77777777" w:rsidR="00AD724C" w:rsidRPr="003778CC" w:rsidRDefault="00AD724C" w:rsidP="002B5E3E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Bemerkungen/Hinweise:</w:t>
            </w:r>
          </w:p>
          <w:p w14:paraId="73FE963C" w14:textId="77777777" w:rsidR="00AD724C" w:rsidRPr="003778CC" w:rsidRDefault="00AD724C" w:rsidP="002B5E3E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Cs w:val="22"/>
              </w:rPr>
              <w:instrText xml:space="preserve"> FORMTEXT </w:instrText>
            </w:r>
            <w:r>
              <w:rPr>
                <w:rFonts w:cstheme="minorHAnsi"/>
                <w:szCs w:val="22"/>
              </w:rPr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336BE37C" w14:textId="77777777" w:rsidR="001C390D" w:rsidRPr="001C390D" w:rsidRDefault="001C390D" w:rsidP="0097003F">
      <w:pPr>
        <w:spacing w:before="360" w:after="24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Pr="00776903">
        <w:fldChar w:fldCharType="end"/>
      </w:r>
    </w:p>
    <w:tbl>
      <w:tblPr>
        <w:tblW w:w="963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1C390D" w:rsidRPr="00F45CAD" w14:paraId="3A439295" w14:textId="77777777" w:rsidTr="0097003F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1A9DFED8" w14:textId="77777777" w:rsidR="001C390D" w:rsidRPr="009A1B44" w:rsidRDefault="001C390D" w:rsidP="000C2358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3A466954" w14:textId="77777777" w:rsidR="001C390D" w:rsidRPr="009A1B44" w:rsidRDefault="00DE7F86" w:rsidP="000C2358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Bewerber/</w:t>
            </w:r>
            <w:r w:rsidR="003667F3">
              <w:rPr>
                <w:iCs/>
              </w:rPr>
              <w:t>Bieter (Unternehmen)</w:t>
            </w:r>
          </w:p>
        </w:tc>
      </w:tr>
    </w:tbl>
    <w:p w14:paraId="4530BC85" w14:textId="77777777" w:rsidR="00716A2C" w:rsidRPr="0097003F" w:rsidRDefault="00716A2C" w:rsidP="001C390D">
      <w:pPr>
        <w:jc w:val="both"/>
        <w:rPr>
          <w:sz w:val="2"/>
          <w:szCs w:val="2"/>
        </w:rPr>
      </w:pPr>
    </w:p>
    <w:sectPr w:rsidR="00716A2C" w:rsidRPr="0097003F" w:rsidSect="0097003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985" w:bottom="993" w:left="1276" w:header="708" w:footer="1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8EFD1" w14:textId="77777777" w:rsidR="0097003F" w:rsidRDefault="0097003F" w:rsidP="00D65B97">
      <w:r>
        <w:separator/>
      </w:r>
    </w:p>
  </w:endnote>
  <w:endnote w:type="continuationSeparator" w:id="0">
    <w:p w14:paraId="30B198F7" w14:textId="77777777" w:rsidR="0097003F" w:rsidRDefault="0097003F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0E52D6" w14:textId="77777777"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A2195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418CBF06" w14:textId="77777777"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14:paraId="7CD9D109" w14:textId="77777777" w:rsidTr="00776903">
      <w:tc>
        <w:tcPr>
          <w:tcW w:w="4528" w:type="dxa"/>
        </w:tcPr>
        <w:p w14:paraId="59341DF5" w14:textId="77777777" w:rsidR="00716A2C" w:rsidRPr="00822C0C" w:rsidRDefault="004B41B2" w:rsidP="00716A2C">
          <w:pPr>
            <w:pStyle w:val="Fuzeile"/>
            <w:ind w:left="-108" w:right="360"/>
            <w:rPr>
              <w:sz w:val="18"/>
              <w:szCs w:val="18"/>
            </w:rPr>
          </w:pPr>
          <w:r>
            <w:rPr>
              <w:sz w:val="18"/>
              <w:szCs w:val="18"/>
            </w:rPr>
            <w:t>FB-1-03-05</w:t>
          </w:r>
        </w:p>
      </w:tc>
      <w:tc>
        <w:tcPr>
          <w:tcW w:w="5111" w:type="dxa"/>
        </w:tcPr>
        <w:p w14:paraId="3F6E12F3" w14:textId="77777777"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5B6FAA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5B6FAA">
            <w:rPr>
              <w:bCs/>
              <w:noProof/>
              <w:sz w:val="18"/>
              <w:szCs w:val="18"/>
            </w:rPr>
            <w:t>4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4B354187" w14:textId="77777777" w:rsidR="00D65B97" w:rsidRDefault="00D65B97" w:rsidP="00D65B97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F919B2" w:rsidRPr="00716A2C" w14:paraId="72CBC7A0" w14:textId="77777777" w:rsidTr="00427E90">
      <w:tc>
        <w:tcPr>
          <w:tcW w:w="4528" w:type="dxa"/>
        </w:tcPr>
        <w:p w14:paraId="2BC9674C" w14:textId="77777777" w:rsidR="00F919B2" w:rsidRPr="00822C0C" w:rsidRDefault="00F919B2" w:rsidP="00F919B2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14:paraId="688C8B60" w14:textId="77777777" w:rsidR="00F919B2" w:rsidRPr="00822C0C" w:rsidRDefault="00F919B2" w:rsidP="00F919B2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>
            <w:rPr>
              <w:bCs/>
              <w:noProof/>
              <w:sz w:val="18"/>
              <w:szCs w:val="18"/>
            </w:rPr>
            <w:t>4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0EB63898" w14:textId="77777777" w:rsidR="00F919B2" w:rsidRDefault="00F919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8471C" w14:textId="77777777" w:rsidR="0097003F" w:rsidRDefault="0097003F" w:rsidP="00D65B97">
      <w:r>
        <w:separator/>
      </w:r>
    </w:p>
  </w:footnote>
  <w:footnote w:type="continuationSeparator" w:id="0">
    <w:p w14:paraId="5662377C" w14:textId="77777777" w:rsidR="0097003F" w:rsidRDefault="0097003F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B61D" w14:textId="1F9FE37C" w:rsidR="008C76AB" w:rsidRDefault="008C76AB" w:rsidP="008C76AB">
    <w:pPr>
      <w:pStyle w:val="Kopfzeile"/>
    </w:pPr>
  </w:p>
  <w:p w14:paraId="12706185" w14:textId="77777777" w:rsidR="008C76AB" w:rsidRDefault="008C76AB" w:rsidP="008C76AB">
    <w:pPr>
      <w:pStyle w:val="Kopfzeile"/>
    </w:pPr>
  </w:p>
  <w:p w14:paraId="7C59E0BD" w14:textId="77777777" w:rsidR="00F919B2" w:rsidRDefault="00F919B2" w:rsidP="008C76AB">
    <w:pPr>
      <w:pStyle w:val="Kopfzeile"/>
    </w:pPr>
  </w:p>
  <w:p w14:paraId="1F0FA00F" w14:textId="77777777"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7BB5DA9" wp14:editId="4A04FFC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2C9F7" w14:textId="77777777" w:rsidR="00F919B2" w:rsidRDefault="00F919B2" w:rsidP="00F919B2">
    <w:pPr>
      <w:pStyle w:val="Kopfzeile"/>
    </w:pPr>
    <w:r>
      <w:rPr>
        <w:rFonts w:cs="Arial"/>
      </w:rPr>
      <w:t>FB-1-03</w:t>
    </w:r>
  </w:p>
  <w:p w14:paraId="439AE079" w14:textId="77777777" w:rsidR="00F919B2" w:rsidRDefault="00F919B2" w:rsidP="00F919B2">
    <w:pPr>
      <w:pStyle w:val="Kopfzeile"/>
    </w:pPr>
    <w:r>
      <w:t>Revision: 05</w:t>
    </w:r>
  </w:p>
  <w:p w14:paraId="27A25055" w14:textId="77777777" w:rsidR="00F919B2" w:rsidRDefault="00F919B2" w:rsidP="00F919B2">
    <w:pPr>
      <w:pStyle w:val="Kopfzeile"/>
    </w:pPr>
  </w:p>
  <w:p w14:paraId="19ABF183" w14:textId="18490D42" w:rsidR="00D65B97" w:rsidRPr="00D65B97" w:rsidRDefault="00F919B2" w:rsidP="00D65B9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4384" behindDoc="1" locked="1" layoutInCell="1" allowOverlap="1" wp14:anchorId="3CD43D0B" wp14:editId="3536B61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26526"/>
    <w:multiLevelType w:val="hybridMultilevel"/>
    <w:tmpl w:val="40964E4C"/>
    <w:lvl w:ilvl="0" w:tplc="78001F10">
      <w:start w:val="2"/>
      <w:numFmt w:val="bullet"/>
      <w:lvlText w:val="►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3F64F2"/>
    <w:multiLevelType w:val="hybridMultilevel"/>
    <w:tmpl w:val="C4CA36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5E6413"/>
    <w:multiLevelType w:val="hybridMultilevel"/>
    <w:tmpl w:val="97E48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779649">
    <w:abstractNumId w:val="8"/>
  </w:num>
  <w:num w:numId="2" w16cid:durableId="160706445">
    <w:abstractNumId w:val="10"/>
  </w:num>
  <w:num w:numId="3" w16cid:durableId="1902977295">
    <w:abstractNumId w:val="18"/>
  </w:num>
  <w:num w:numId="4" w16cid:durableId="678049411">
    <w:abstractNumId w:val="21"/>
  </w:num>
  <w:num w:numId="5" w16cid:durableId="412169938">
    <w:abstractNumId w:val="10"/>
  </w:num>
  <w:num w:numId="6" w16cid:durableId="1369142907">
    <w:abstractNumId w:val="10"/>
  </w:num>
  <w:num w:numId="7" w16cid:durableId="1535000213">
    <w:abstractNumId w:val="10"/>
  </w:num>
  <w:num w:numId="8" w16cid:durableId="690649222">
    <w:abstractNumId w:val="10"/>
  </w:num>
  <w:num w:numId="9" w16cid:durableId="757865248">
    <w:abstractNumId w:val="14"/>
  </w:num>
  <w:num w:numId="10" w16cid:durableId="836112495">
    <w:abstractNumId w:val="5"/>
  </w:num>
  <w:num w:numId="11" w16cid:durableId="1551380334">
    <w:abstractNumId w:val="10"/>
  </w:num>
  <w:num w:numId="12" w16cid:durableId="209998504">
    <w:abstractNumId w:val="24"/>
  </w:num>
  <w:num w:numId="13" w16cid:durableId="1323200137">
    <w:abstractNumId w:val="11"/>
  </w:num>
  <w:num w:numId="14" w16cid:durableId="209732199">
    <w:abstractNumId w:val="12"/>
  </w:num>
  <w:num w:numId="15" w16cid:durableId="649476893">
    <w:abstractNumId w:val="10"/>
  </w:num>
  <w:num w:numId="16" w16cid:durableId="1588615044">
    <w:abstractNumId w:val="25"/>
  </w:num>
  <w:num w:numId="17" w16cid:durableId="1940941473">
    <w:abstractNumId w:val="15"/>
  </w:num>
  <w:num w:numId="18" w16cid:durableId="1548682445">
    <w:abstractNumId w:val="22"/>
  </w:num>
  <w:num w:numId="19" w16cid:durableId="1227376095">
    <w:abstractNumId w:val="7"/>
  </w:num>
  <w:num w:numId="20" w16cid:durableId="1237089286">
    <w:abstractNumId w:val="16"/>
  </w:num>
  <w:num w:numId="21" w16cid:durableId="1044257054">
    <w:abstractNumId w:val="4"/>
  </w:num>
  <w:num w:numId="22" w16cid:durableId="1190922086">
    <w:abstractNumId w:val="9"/>
  </w:num>
  <w:num w:numId="23" w16cid:durableId="1872064626">
    <w:abstractNumId w:val="19"/>
  </w:num>
  <w:num w:numId="24" w16cid:durableId="394593362">
    <w:abstractNumId w:val="0"/>
  </w:num>
  <w:num w:numId="25" w16cid:durableId="423838935">
    <w:abstractNumId w:val="20"/>
  </w:num>
  <w:num w:numId="26" w16cid:durableId="64035213">
    <w:abstractNumId w:val="3"/>
  </w:num>
  <w:num w:numId="27" w16cid:durableId="24600804">
    <w:abstractNumId w:val="1"/>
  </w:num>
  <w:num w:numId="28" w16cid:durableId="387848377">
    <w:abstractNumId w:val="2"/>
  </w:num>
  <w:num w:numId="29" w16cid:durableId="1813205192">
    <w:abstractNumId w:val="23"/>
  </w:num>
  <w:num w:numId="30" w16cid:durableId="1090354466">
    <w:abstractNumId w:val="17"/>
  </w:num>
  <w:num w:numId="31" w16cid:durableId="791284072">
    <w:abstractNumId w:val="6"/>
  </w:num>
  <w:num w:numId="32" w16cid:durableId="10317344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tN3e2GN4ISeGH9x9O/FgQGrUzdmq5J6RxP2RCm+hkDYDPUx8nawBwFYbHCL8mVPLsG6mTYfdXxMUbd6CZKOiSw==" w:salt="nbubVor5xxJRxjjB2mc1GQ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3F"/>
    <w:rsid w:val="0000594C"/>
    <w:rsid w:val="00005C89"/>
    <w:rsid w:val="000067CF"/>
    <w:rsid w:val="00045329"/>
    <w:rsid w:val="00067626"/>
    <w:rsid w:val="000A3FDF"/>
    <w:rsid w:val="000A7876"/>
    <w:rsid w:val="00105212"/>
    <w:rsid w:val="0019204F"/>
    <w:rsid w:val="001A2195"/>
    <w:rsid w:val="001B400C"/>
    <w:rsid w:val="001C0B29"/>
    <w:rsid w:val="001C390D"/>
    <w:rsid w:val="001C41A3"/>
    <w:rsid w:val="001D73B3"/>
    <w:rsid w:val="001E0679"/>
    <w:rsid w:val="002023FA"/>
    <w:rsid w:val="002032D0"/>
    <w:rsid w:val="002408C8"/>
    <w:rsid w:val="0025340A"/>
    <w:rsid w:val="00255CF2"/>
    <w:rsid w:val="00256D1F"/>
    <w:rsid w:val="00274C91"/>
    <w:rsid w:val="002966A5"/>
    <w:rsid w:val="002F28F7"/>
    <w:rsid w:val="00311070"/>
    <w:rsid w:val="00327B44"/>
    <w:rsid w:val="003667F3"/>
    <w:rsid w:val="003778CC"/>
    <w:rsid w:val="003B42AE"/>
    <w:rsid w:val="003B5ACB"/>
    <w:rsid w:val="003C25C6"/>
    <w:rsid w:val="003E1CD6"/>
    <w:rsid w:val="003E293C"/>
    <w:rsid w:val="00437CF0"/>
    <w:rsid w:val="004415B8"/>
    <w:rsid w:val="00447682"/>
    <w:rsid w:val="0046417E"/>
    <w:rsid w:val="004763A7"/>
    <w:rsid w:val="004B41B2"/>
    <w:rsid w:val="004C682A"/>
    <w:rsid w:val="004E1D20"/>
    <w:rsid w:val="00530E07"/>
    <w:rsid w:val="00535605"/>
    <w:rsid w:val="00544808"/>
    <w:rsid w:val="0058651D"/>
    <w:rsid w:val="0059656F"/>
    <w:rsid w:val="005B6FAA"/>
    <w:rsid w:val="005C4C16"/>
    <w:rsid w:val="005F29BE"/>
    <w:rsid w:val="006048B2"/>
    <w:rsid w:val="00613FF0"/>
    <w:rsid w:val="00623583"/>
    <w:rsid w:val="00645118"/>
    <w:rsid w:val="00662EB8"/>
    <w:rsid w:val="00675B00"/>
    <w:rsid w:val="006C6185"/>
    <w:rsid w:val="006C7191"/>
    <w:rsid w:val="00716A2C"/>
    <w:rsid w:val="00757B53"/>
    <w:rsid w:val="00776903"/>
    <w:rsid w:val="007905F9"/>
    <w:rsid w:val="008218D2"/>
    <w:rsid w:val="00822C0C"/>
    <w:rsid w:val="00867795"/>
    <w:rsid w:val="008B64E5"/>
    <w:rsid w:val="008C4AAB"/>
    <w:rsid w:val="008C76AB"/>
    <w:rsid w:val="00926D37"/>
    <w:rsid w:val="00926EB6"/>
    <w:rsid w:val="0093262E"/>
    <w:rsid w:val="00957F6B"/>
    <w:rsid w:val="00967B1A"/>
    <w:rsid w:val="0097003F"/>
    <w:rsid w:val="00983EC3"/>
    <w:rsid w:val="009A1D69"/>
    <w:rsid w:val="009B2AC7"/>
    <w:rsid w:val="009D3D05"/>
    <w:rsid w:val="00A1446D"/>
    <w:rsid w:val="00A6790E"/>
    <w:rsid w:val="00AD724C"/>
    <w:rsid w:val="00B0260F"/>
    <w:rsid w:val="00B415DD"/>
    <w:rsid w:val="00B74694"/>
    <w:rsid w:val="00B81115"/>
    <w:rsid w:val="00B86015"/>
    <w:rsid w:val="00B917A3"/>
    <w:rsid w:val="00B96A3F"/>
    <w:rsid w:val="00BC6697"/>
    <w:rsid w:val="00C44CD1"/>
    <w:rsid w:val="00C70E70"/>
    <w:rsid w:val="00C9793A"/>
    <w:rsid w:val="00CA59B2"/>
    <w:rsid w:val="00CD32DD"/>
    <w:rsid w:val="00CD7BC6"/>
    <w:rsid w:val="00D24F27"/>
    <w:rsid w:val="00D403C0"/>
    <w:rsid w:val="00D65B97"/>
    <w:rsid w:val="00D65CE0"/>
    <w:rsid w:val="00D75D47"/>
    <w:rsid w:val="00D811E3"/>
    <w:rsid w:val="00D90BE5"/>
    <w:rsid w:val="00DA6028"/>
    <w:rsid w:val="00DB2353"/>
    <w:rsid w:val="00DD6B5F"/>
    <w:rsid w:val="00DE22EC"/>
    <w:rsid w:val="00DE7F86"/>
    <w:rsid w:val="00E23064"/>
    <w:rsid w:val="00E374D8"/>
    <w:rsid w:val="00E43DB9"/>
    <w:rsid w:val="00F919B2"/>
    <w:rsid w:val="00F94ED4"/>
    <w:rsid w:val="00FA17E1"/>
    <w:rsid w:val="00FB187D"/>
    <w:rsid w:val="00FC7B19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B2BAC"/>
  <w15:chartTrackingRefBased/>
  <w15:docId w15:val="{1E868D89-7A37-4748-BD2C-EDE9813C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C390D"/>
    <w:rPr>
      <w:color w:val="808080"/>
    </w:rPr>
  </w:style>
  <w:style w:type="paragraph" w:styleId="berarbeitung">
    <w:name w:val="Revision"/>
    <w:hidden/>
    <w:uiPriority w:val="99"/>
    <w:semiHidden/>
    <w:rsid w:val="00DE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eschaffungen\FORMULARE%20-%20MUSTER\Formbl&#228;tter%20f&#252;r%20VMS_intern\Vorlagen\FB-1-03-05%20Eigenerkl&#228;rung%20zu%20Referenz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6610A4-1588-4266-90E5-3E572E9F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FB-1-03-05 Eigenerklärung zu Referenzen</Template>
  <TotalTime>0</TotalTime>
  <Pages>3</Pages>
  <Words>462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Pankrath, Sara</cp:lastModifiedBy>
  <cp:revision>4</cp:revision>
  <cp:lastPrinted>2022-05-23T15:15:00Z</cp:lastPrinted>
  <dcterms:created xsi:type="dcterms:W3CDTF">2026-06-19T10:29:00Z</dcterms:created>
  <dcterms:modified xsi:type="dcterms:W3CDTF">2026-06-23T11:34:00Z</dcterms:modified>
</cp:coreProperties>
</file>